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A8B" w:rsidRDefault="007E2A8B">
      <w:pPr>
        <w:jc w:val="center"/>
        <w:rPr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left:0;text-align:left;margin-left:9pt;margin-top:0;width:628.55pt;height:864.95pt;z-index:-251658240;visibility:visible;mso-position-horizontal-relative:page;mso-position-vertical-relative:page">
            <v:imagedata r:id="rId4" o:title="" chromakey="white"/>
            <w10:wrap anchorx="page" anchory="page"/>
          </v:shape>
        </w:pict>
      </w:r>
    </w:p>
    <w:p w:rsidR="007E2A8B" w:rsidRDefault="007E2A8B">
      <w:pPr>
        <w:sectPr w:rsidR="007E2A8B">
          <w:pgSz w:w="12580" w:h="17299"/>
          <w:pgMar w:top="1440" w:right="1440" w:bottom="875" w:left="1440" w:header="0" w:footer="0" w:gutter="0"/>
          <w:cols w:space="0"/>
        </w:sectPr>
      </w:pPr>
    </w:p>
    <w:p w:rsidR="007E2A8B" w:rsidRDefault="007E2A8B">
      <w:pPr>
        <w:jc w:val="center"/>
        <w:rPr>
          <w:sz w:val="20"/>
          <w:szCs w:val="20"/>
        </w:rPr>
      </w:pPr>
      <w:r>
        <w:rPr>
          <w:noProof/>
        </w:rPr>
        <w:pict>
          <v:shape id="Picture 3" o:spid="_x0000_s1027" type="#_x0000_t75" style="position:absolute;left:0;text-align:left;margin-left:0;margin-top:0;width:630pt;height:865.9pt;z-index:-251657216;visibility:visible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7E2A8B" w:rsidRDefault="007E2A8B">
      <w:pPr>
        <w:sectPr w:rsidR="007E2A8B">
          <w:pgSz w:w="12600" w:h="17318"/>
          <w:pgMar w:top="1440" w:right="1440" w:bottom="875" w:left="1440" w:header="0" w:footer="0" w:gutter="0"/>
          <w:cols w:space="0"/>
        </w:sectPr>
      </w:pPr>
    </w:p>
    <w:p w:rsidR="007E2A8B" w:rsidRDefault="007E2A8B">
      <w:pPr>
        <w:jc w:val="center"/>
        <w:rPr>
          <w:sz w:val="20"/>
          <w:szCs w:val="20"/>
        </w:rPr>
      </w:pPr>
      <w:r>
        <w:rPr>
          <w:noProof/>
        </w:rPr>
        <w:pict>
          <v:shape id="Picture 4" o:spid="_x0000_s1028" type="#_x0000_t75" style="position:absolute;left:0;text-align:left;margin-left:0;margin-top:0;width:627.1pt;height:12in;z-index:-251656192;visibility:visible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7E2A8B" w:rsidRDefault="007E2A8B">
      <w:pPr>
        <w:sectPr w:rsidR="007E2A8B">
          <w:pgSz w:w="12540" w:h="17280"/>
          <w:pgMar w:top="1440" w:right="1440" w:bottom="875" w:left="1440" w:header="0" w:footer="0" w:gutter="0"/>
          <w:cols w:space="0"/>
        </w:sectPr>
      </w:pPr>
    </w:p>
    <w:p w:rsidR="007E2A8B" w:rsidRDefault="007E2A8B">
      <w:pPr>
        <w:jc w:val="center"/>
        <w:rPr>
          <w:sz w:val="20"/>
          <w:szCs w:val="20"/>
        </w:rPr>
      </w:pPr>
      <w:r>
        <w:rPr>
          <w:noProof/>
        </w:rPr>
        <w:pict>
          <v:shape id="Picture 5" o:spid="_x0000_s1029" type="#_x0000_t75" style="position:absolute;left:0;text-align:left;margin-left:0;margin-top:0;width:629.75pt;height:865.7pt;z-index:-251655168;visibility:visible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7E2A8B" w:rsidRDefault="007E2A8B">
      <w:pPr>
        <w:sectPr w:rsidR="007E2A8B">
          <w:pgSz w:w="12600" w:h="17314"/>
          <w:pgMar w:top="1440" w:right="1440" w:bottom="875" w:left="1440" w:header="0" w:footer="0" w:gutter="0"/>
          <w:cols w:space="0"/>
        </w:sectPr>
      </w:pPr>
    </w:p>
    <w:p w:rsidR="007E2A8B" w:rsidRDefault="007E2A8B">
      <w:pPr>
        <w:jc w:val="center"/>
        <w:rPr>
          <w:sz w:val="20"/>
          <w:szCs w:val="20"/>
        </w:rPr>
      </w:pPr>
      <w:r>
        <w:rPr>
          <w:noProof/>
        </w:rPr>
        <w:pict>
          <v:shape id="Picture 6" o:spid="_x0000_s1030" type="#_x0000_t75" style="position:absolute;left:0;text-align:left;margin-left:0;margin-top:0;width:629.5pt;height:865.7pt;z-index:-251654144;visibility:visible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7E2A8B" w:rsidRDefault="007E2A8B">
      <w:pPr>
        <w:sectPr w:rsidR="007E2A8B">
          <w:pgSz w:w="12600" w:h="17314"/>
          <w:pgMar w:top="1440" w:right="1440" w:bottom="875" w:left="1440" w:header="0" w:footer="0" w:gutter="0"/>
          <w:cols w:space="0"/>
        </w:sectPr>
      </w:pPr>
    </w:p>
    <w:p w:rsidR="007E2A8B" w:rsidRDefault="007E2A8B">
      <w:pPr>
        <w:jc w:val="center"/>
        <w:rPr>
          <w:sz w:val="20"/>
          <w:szCs w:val="20"/>
        </w:rPr>
      </w:pPr>
      <w:r>
        <w:rPr>
          <w:noProof/>
        </w:rPr>
        <w:pict>
          <v:shape id="Picture 7" o:spid="_x0000_s1031" type="#_x0000_t75" style="position:absolute;left:0;text-align:left;margin-left:0;margin-top:0;width:634.3pt;height:868.8pt;z-index:-251653120;visibility:visible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7E2A8B" w:rsidRDefault="007E2A8B">
      <w:pPr>
        <w:sectPr w:rsidR="007E2A8B">
          <w:pgSz w:w="12680" w:h="17376"/>
          <w:pgMar w:top="1440" w:right="1440" w:bottom="875" w:left="1440" w:header="0" w:footer="0" w:gutter="0"/>
          <w:cols w:space="0"/>
        </w:sectPr>
      </w:pPr>
    </w:p>
    <w:p w:rsidR="007E2A8B" w:rsidRDefault="007E2A8B">
      <w:pPr>
        <w:jc w:val="center"/>
        <w:rPr>
          <w:sz w:val="20"/>
          <w:szCs w:val="20"/>
        </w:rPr>
      </w:pPr>
      <w:r>
        <w:rPr>
          <w:noProof/>
        </w:rPr>
        <w:pict>
          <v:shape id="Picture 8" o:spid="_x0000_s1032" type="#_x0000_t75" style="position:absolute;left:0;text-align:left;margin-left:0;margin-top:0;width:631.45pt;height:866.9pt;z-index:-251652096;visibility:visible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7E2A8B" w:rsidRDefault="007E2A8B">
      <w:pPr>
        <w:sectPr w:rsidR="007E2A8B">
          <w:pgSz w:w="12620" w:h="17338"/>
          <w:pgMar w:top="1440" w:right="1440" w:bottom="875" w:left="1440" w:header="0" w:footer="0" w:gutter="0"/>
          <w:cols w:space="0"/>
        </w:sectPr>
      </w:pPr>
    </w:p>
    <w:p w:rsidR="007E2A8B" w:rsidRDefault="007E2A8B">
      <w:pPr>
        <w:jc w:val="center"/>
        <w:rPr>
          <w:sz w:val="20"/>
          <w:szCs w:val="20"/>
        </w:rPr>
      </w:pPr>
      <w:r>
        <w:rPr>
          <w:noProof/>
        </w:rPr>
        <w:pict>
          <v:shape id="Picture 9" o:spid="_x0000_s1033" type="#_x0000_t75" style="position:absolute;left:0;text-align:left;margin-left:0;margin-top:0;width:629.3pt;height:865.45pt;z-index:-251651072;visibility:visible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7E2A8B" w:rsidRDefault="007E2A8B">
      <w:pPr>
        <w:sectPr w:rsidR="007E2A8B">
          <w:pgSz w:w="12580" w:h="17309"/>
          <w:pgMar w:top="1440" w:right="1440" w:bottom="875" w:left="1440" w:header="0" w:footer="0" w:gutter="0"/>
          <w:cols w:space="0"/>
        </w:sectPr>
      </w:pPr>
    </w:p>
    <w:p w:rsidR="007E2A8B" w:rsidRDefault="007E2A8B">
      <w:pPr>
        <w:jc w:val="center"/>
        <w:rPr>
          <w:sz w:val="20"/>
          <w:szCs w:val="20"/>
        </w:rPr>
      </w:pPr>
      <w:r>
        <w:rPr>
          <w:noProof/>
        </w:rPr>
        <w:pict>
          <v:shape id="Picture 10" o:spid="_x0000_s1034" type="#_x0000_t75" style="position:absolute;left:0;text-align:left;margin-left:0;margin-top:0;width:629.75pt;height:865.7pt;z-index:-251650048;visibility:visible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sectPr w:rsidR="007E2A8B" w:rsidSect="00AA3243">
      <w:pgSz w:w="12600" w:h="1731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4449"/>
    <w:rsid w:val="0025757A"/>
    <w:rsid w:val="003C1309"/>
    <w:rsid w:val="00792BBD"/>
    <w:rsid w:val="007E2A8B"/>
    <w:rsid w:val="00AA3243"/>
    <w:rsid w:val="00BA5E6D"/>
    <w:rsid w:val="00C64449"/>
    <w:rsid w:val="00EC7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243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9</Pages>
  <Words>3</Words>
  <Characters>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Асия</cp:lastModifiedBy>
  <cp:revision>4</cp:revision>
  <dcterms:created xsi:type="dcterms:W3CDTF">2020-02-06T07:10:00Z</dcterms:created>
  <dcterms:modified xsi:type="dcterms:W3CDTF">2020-02-06T10:22:00Z</dcterms:modified>
</cp:coreProperties>
</file>